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E2B25" w14:textId="61615C9F" w:rsidR="00A91C80" w:rsidRPr="00023300" w:rsidRDefault="000D1F62" w:rsidP="004B414A">
      <w:pPr>
        <w:pStyle w:val="Rubrik1"/>
      </w:pPr>
      <w:r>
        <w:t>Rutin vid avvikelse</w:t>
      </w:r>
      <w:r w:rsidR="7C545B78">
        <w:t xml:space="preserve"> - Norrbusmöte</w:t>
      </w:r>
      <w:r>
        <w:br/>
      </w:r>
    </w:p>
    <w:p w14:paraId="2DDFA15B" w14:textId="03E72FA2" w:rsidR="00B52D1A" w:rsidRPr="005C320E" w:rsidRDefault="17379B81" w:rsidP="005C320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850"/>
        <w:rPr>
          <w:rFonts w:ascii="Protipo" w:hAnsi="Protipo" w:cs="Lucida Sans"/>
          <w:color w:val="221F1F"/>
          <w:kern w:val="0"/>
          <w:sz w:val="22"/>
          <w:szCs w:val="22"/>
        </w:rPr>
      </w:pPr>
      <w:r w:rsidRPr="00D30BB1">
        <w:rPr>
          <w:rFonts w:ascii="Protipo" w:hAnsi="Protipo" w:cs="Lucida Sans"/>
          <w:color w:val="221F1F"/>
          <w:kern w:val="0"/>
          <w:sz w:val="22"/>
          <w:szCs w:val="22"/>
        </w:rPr>
        <w:t>Den som</w:t>
      </w:r>
      <w:r w:rsidR="000D1F62" w:rsidRPr="00D30BB1">
        <w:rPr>
          <w:rFonts w:ascii="Protipo" w:hAnsi="Protipo" w:cs="Lucida Sans"/>
          <w:color w:val="221F1F"/>
          <w:kern w:val="0"/>
          <w:sz w:val="22"/>
          <w:szCs w:val="22"/>
        </w:rPr>
        <w:t xml:space="preserve"> upplever en avvikande händelse kontaktar berörd verksamhet/chef</w:t>
      </w:r>
      <w:r w:rsidR="00B52D1A" w:rsidRPr="00D30BB1">
        <w:rPr>
          <w:rFonts w:ascii="Protipo" w:hAnsi="Protipo" w:cs="Lucida Sans"/>
          <w:color w:val="221F1F"/>
          <w:kern w:val="0"/>
          <w:sz w:val="22"/>
          <w:szCs w:val="22"/>
        </w:rPr>
        <w:t xml:space="preserve"> </w:t>
      </w:r>
      <w:r w:rsidR="000D1F62" w:rsidRPr="00D30BB1">
        <w:rPr>
          <w:rFonts w:ascii="Protipo" w:hAnsi="Protipo" w:cs="Lucida Sans"/>
          <w:color w:val="221F1F"/>
          <w:kern w:val="0"/>
          <w:sz w:val="22"/>
          <w:szCs w:val="22"/>
        </w:rPr>
        <w:t>för att resonera gemensamt kring händelsen</w:t>
      </w:r>
      <w:r w:rsidR="005222F4" w:rsidRPr="652D1844">
        <w:rPr>
          <w:rFonts w:ascii="Protipo" w:hAnsi="Protipo" w:cs="Lucida Sans"/>
          <w:i/>
          <w:iCs/>
          <w:color w:val="221F1F"/>
          <w:kern w:val="0"/>
          <w:sz w:val="22"/>
          <w:szCs w:val="22"/>
        </w:rPr>
        <w:t xml:space="preserve"> (</w:t>
      </w:r>
      <w:r w:rsidR="00D30BB1" w:rsidRPr="652D1844">
        <w:rPr>
          <w:rFonts w:ascii="Protipo" w:hAnsi="Protipo" w:cs="Lucida Sans"/>
          <w:i/>
          <w:iCs/>
          <w:color w:val="221F1F"/>
          <w:kern w:val="0"/>
          <w:sz w:val="22"/>
          <w:szCs w:val="22"/>
        </w:rPr>
        <w:t>oftast efter internt samråd med närmsta chef)</w:t>
      </w:r>
      <w:r w:rsidR="000D1F62" w:rsidRPr="652D1844">
        <w:rPr>
          <w:rFonts w:ascii="Protipo" w:hAnsi="Protipo" w:cs="Lucida Sans"/>
          <w:i/>
          <w:iCs/>
          <w:color w:val="221F1F"/>
          <w:kern w:val="0"/>
          <w:sz w:val="22"/>
          <w:szCs w:val="22"/>
        </w:rPr>
        <w:t xml:space="preserve">. </w:t>
      </w:r>
    </w:p>
    <w:p w14:paraId="4FA6A38B" w14:textId="0C7332D1" w:rsidR="00B52D1A" w:rsidRPr="005C320E" w:rsidRDefault="00B52D1A" w:rsidP="652D1844">
      <w:pPr>
        <w:pStyle w:val="Liststycke"/>
        <w:autoSpaceDE w:val="0"/>
        <w:autoSpaceDN w:val="0"/>
        <w:adjustRightInd w:val="0"/>
        <w:spacing w:after="0" w:line="240" w:lineRule="auto"/>
        <w:ind w:right="850"/>
        <w:rPr>
          <w:rFonts w:ascii="Protipo" w:hAnsi="Protipo" w:cs="Lucida Sans"/>
          <w:color w:val="221F1F"/>
          <w:kern w:val="0"/>
          <w:sz w:val="22"/>
          <w:szCs w:val="22"/>
        </w:rPr>
      </w:pPr>
    </w:p>
    <w:p w14:paraId="0E0E3279" w14:textId="20118513" w:rsidR="00B52D1A" w:rsidRPr="005C320E" w:rsidRDefault="000D1F62" w:rsidP="652D1844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850"/>
        <w:rPr>
          <w:rFonts w:ascii="Protipo" w:hAnsi="Protipo" w:cs="Lucida Sans"/>
          <w:color w:val="221F1F"/>
          <w:kern w:val="0"/>
          <w:sz w:val="22"/>
          <w:szCs w:val="22"/>
        </w:rPr>
      </w:pPr>
      <w:r w:rsidRPr="00D30BB1">
        <w:rPr>
          <w:rFonts w:ascii="Protipo" w:hAnsi="Protipo" w:cs="Lucida Sans"/>
          <w:color w:val="221F1F"/>
          <w:kern w:val="0"/>
          <w:sz w:val="22"/>
          <w:szCs w:val="22"/>
        </w:rPr>
        <w:t xml:space="preserve">Om </w:t>
      </w:r>
      <w:r w:rsidR="5045DEA4" w:rsidRPr="00D30BB1">
        <w:rPr>
          <w:rFonts w:ascii="Protipo" w:hAnsi="Protipo" w:cs="Lucida Sans"/>
          <w:color w:val="221F1F"/>
          <w:kern w:val="0"/>
          <w:sz w:val="22"/>
          <w:szCs w:val="22"/>
        </w:rPr>
        <w:t>händelsen efter samtalet fortfarande uppfattas som en avvikelse</w:t>
      </w:r>
      <w:r w:rsidRPr="00D30BB1">
        <w:rPr>
          <w:rFonts w:ascii="Protipo" w:hAnsi="Protipo" w:cs="Lucida Sans"/>
          <w:color w:val="221F1F"/>
          <w:kern w:val="0"/>
          <w:sz w:val="22"/>
          <w:szCs w:val="22"/>
        </w:rPr>
        <w:t xml:space="preserve"> </w:t>
      </w:r>
      <w:r w:rsidR="5E508B88" w:rsidRPr="00D30BB1">
        <w:rPr>
          <w:rFonts w:ascii="Protipo" w:hAnsi="Protipo" w:cs="Lucida Sans"/>
          <w:color w:val="221F1F"/>
          <w:kern w:val="0"/>
          <w:sz w:val="22"/>
          <w:szCs w:val="22"/>
        </w:rPr>
        <w:t>upprättas en avvikelserapport enligt interna rutiner</w:t>
      </w:r>
      <w:r w:rsidR="00AE5B03">
        <w:rPr>
          <w:rFonts w:ascii="Protipo" w:hAnsi="Protipo" w:cs="Lucida Sans"/>
          <w:color w:val="221F1F"/>
          <w:kern w:val="0"/>
          <w:sz w:val="22"/>
          <w:szCs w:val="22"/>
        </w:rPr>
        <w:t>.</w:t>
      </w:r>
      <w:r w:rsidR="43679884" w:rsidRPr="652D1844">
        <w:rPr>
          <w:rFonts w:ascii="Protipo" w:hAnsi="Protipo" w:cs="Lucida Sans"/>
          <w:i/>
          <w:iCs/>
          <w:color w:val="221F1F"/>
          <w:kern w:val="0"/>
          <w:sz w:val="22"/>
          <w:szCs w:val="22"/>
        </w:rPr>
        <w:t xml:space="preserve"> </w:t>
      </w:r>
      <w:r w:rsidR="1209BFB1" w:rsidRPr="652D1844">
        <w:rPr>
          <w:rFonts w:ascii="Protipo" w:hAnsi="Protipo" w:cs="Lucida Sans"/>
          <w:color w:val="221F1F"/>
          <w:kern w:val="0"/>
          <w:sz w:val="22"/>
          <w:szCs w:val="22"/>
        </w:rPr>
        <w:t xml:space="preserve">Använd vid behov </w:t>
      </w:r>
      <w:r w:rsidR="296E651C" w:rsidRPr="652D1844">
        <w:rPr>
          <w:rFonts w:ascii="Protipo" w:hAnsi="Protipo" w:cs="Lucida Sans"/>
          <w:color w:val="221F1F"/>
          <w:kern w:val="0"/>
          <w:sz w:val="22"/>
          <w:szCs w:val="22"/>
        </w:rPr>
        <w:t>den länsgemensamma blanketten</w:t>
      </w:r>
      <w:r w:rsidR="43679884" w:rsidRPr="652D1844">
        <w:rPr>
          <w:rFonts w:ascii="Protipo" w:hAnsi="Protipo" w:cs="Lucida Sans"/>
          <w:color w:val="221F1F"/>
          <w:kern w:val="0"/>
          <w:sz w:val="22"/>
          <w:szCs w:val="22"/>
        </w:rPr>
        <w:t xml:space="preserve"> “Avvikelse</w:t>
      </w:r>
      <w:r w:rsidR="001C70C3">
        <w:rPr>
          <w:rFonts w:ascii="Protipo" w:hAnsi="Protipo" w:cs="Lucida Sans"/>
          <w:color w:val="221F1F"/>
          <w:kern w:val="0"/>
          <w:sz w:val="22"/>
          <w:szCs w:val="22"/>
        </w:rPr>
        <w:t>blankett</w:t>
      </w:r>
      <w:r w:rsidR="43679884" w:rsidRPr="652D1844">
        <w:rPr>
          <w:rFonts w:ascii="Protipo" w:hAnsi="Protipo" w:cs="Lucida Sans"/>
          <w:color w:val="221F1F"/>
          <w:kern w:val="0"/>
          <w:sz w:val="22"/>
          <w:szCs w:val="22"/>
        </w:rPr>
        <w:t>”</w:t>
      </w:r>
      <w:r w:rsidR="66AC526F" w:rsidRPr="652D1844">
        <w:rPr>
          <w:rFonts w:ascii="Protipo" w:hAnsi="Protipo" w:cs="Lucida Sans"/>
          <w:color w:val="221F1F"/>
          <w:kern w:val="0"/>
          <w:sz w:val="22"/>
          <w:szCs w:val="22"/>
        </w:rPr>
        <w:t>.</w:t>
      </w:r>
    </w:p>
    <w:p w14:paraId="0E68EC96" w14:textId="532339C3" w:rsidR="00B52D1A" w:rsidRPr="005C320E" w:rsidRDefault="00B52D1A" w:rsidP="652D1844">
      <w:pPr>
        <w:pStyle w:val="Liststycke"/>
        <w:autoSpaceDE w:val="0"/>
        <w:autoSpaceDN w:val="0"/>
        <w:adjustRightInd w:val="0"/>
        <w:spacing w:after="0" w:line="240" w:lineRule="auto"/>
        <w:ind w:right="850"/>
        <w:rPr>
          <w:rFonts w:ascii="Protipo" w:hAnsi="Protipo" w:cs="Lucida Sans"/>
          <w:color w:val="221F1F"/>
          <w:kern w:val="0"/>
          <w:sz w:val="22"/>
          <w:szCs w:val="22"/>
        </w:rPr>
      </w:pPr>
    </w:p>
    <w:p w14:paraId="1B71F55C" w14:textId="36004F72" w:rsidR="000D1F62" w:rsidRDefault="006F0E4A" w:rsidP="007531A5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850"/>
        <w:rPr>
          <w:rFonts w:ascii="Protipo" w:hAnsi="Protipo" w:cs="Lucida Sans"/>
          <w:color w:val="221F1F"/>
          <w:kern w:val="0"/>
          <w:sz w:val="22"/>
          <w:szCs w:val="22"/>
        </w:rPr>
      </w:pPr>
      <w:r w:rsidRPr="00B0621E">
        <w:rPr>
          <w:rFonts w:ascii="Protipo" w:hAnsi="Protipo" w:cs="Lucida Sans"/>
          <w:color w:val="221F1F"/>
          <w:kern w:val="0"/>
          <w:sz w:val="22"/>
          <w:szCs w:val="22"/>
        </w:rPr>
        <w:t>Mottagande verksamhet hanterar avvikelsen enligt sina interna rutiner</w:t>
      </w:r>
      <w:r w:rsidR="00B0621E" w:rsidRPr="00B0621E">
        <w:rPr>
          <w:rFonts w:ascii="Protipo" w:hAnsi="Protipo" w:cs="Lucida Sans"/>
          <w:color w:val="221F1F"/>
          <w:kern w:val="0"/>
          <w:sz w:val="22"/>
          <w:szCs w:val="22"/>
        </w:rPr>
        <w:t xml:space="preserve">, </w:t>
      </w:r>
      <w:r w:rsidR="00510E3D" w:rsidRPr="00B0621E">
        <w:rPr>
          <w:rFonts w:ascii="Protipo" w:hAnsi="Protipo" w:cs="Lucida Sans"/>
          <w:color w:val="221F1F"/>
          <w:kern w:val="0"/>
          <w:sz w:val="22"/>
          <w:szCs w:val="22"/>
        </w:rPr>
        <w:t xml:space="preserve">vidtar åtgärder </w:t>
      </w:r>
      <w:r w:rsidR="00810395" w:rsidRPr="00B0621E">
        <w:rPr>
          <w:rFonts w:ascii="Protipo" w:hAnsi="Protipo" w:cs="Lucida Sans"/>
          <w:color w:val="221F1F"/>
          <w:kern w:val="0"/>
          <w:sz w:val="22"/>
          <w:szCs w:val="22"/>
        </w:rPr>
        <w:t xml:space="preserve">utifrån behov </w:t>
      </w:r>
      <w:r w:rsidR="00510E3D" w:rsidRPr="00B0621E">
        <w:rPr>
          <w:rFonts w:ascii="Protipo" w:hAnsi="Protipo" w:cs="Lucida Sans"/>
          <w:color w:val="221F1F"/>
          <w:kern w:val="0"/>
          <w:sz w:val="22"/>
          <w:szCs w:val="22"/>
        </w:rPr>
        <w:t xml:space="preserve">och återkopplar till </w:t>
      </w:r>
      <w:r w:rsidR="005E064B" w:rsidRPr="00B0621E">
        <w:rPr>
          <w:rFonts w:ascii="Protipo" w:hAnsi="Protipo" w:cs="Lucida Sans"/>
          <w:color w:val="221F1F"/>
          <w:kern w:val="0"/>
          <w:sz w:val="22"/>
          <w:szCs w:val="22"/>
        </w:rPr>
        <w:t xml:space="preserve">den verksamhet som gjort avvikelsen. </w:t>
      </w:r>
    </w:p>
    <w:p w14:paraId="684DFA1C" w14:textId="77777777" w:rsidR="00E24A33" w:rsidRPr="00E24A33" w:rsidRDefault="00E24A33" w:rsidP="00E24A33">
      <w:pPr>
        <w:pStyle w:val="Liststycke"/>
        <w:rPr>
          <w:rFonts w:ascii="Protipo" w:hAnsi="Protipo" w:cs="Lucida Sans"/>
          <w:color w:val="221F1F"/>
          <w:kern w:val="0"/>
          <w:sz w:val="22"/>
          <w:szCs w:val="22"/>
        </w:rPr>
      </w:pPr>
    </w:p>
    <w:p w14:paraId="1F922BF5" w14:textId="77777777" w:rsidR="00B60986" w:rsidRDefault="00B60986" w:rsidP="000D1F62">
      <w:pPr>
        <w:rPr>
          <w:rFonts w:asciiTheme="majorHAnsi" w:hAnsiTheme="majorHAnsi"/>
          <w:b/>
          <w:bCs/>
          <w:color w:val="074F6A" w:themeColor="accent4" w:themeShade="80"/>
          <w:sz w:val="48"/>
          <w:szCs w:val="48"/>
        </w:rPr>
      </w:pPr>
    </w:p>
    <w:p w14:paraId="1AC7600E" w14:textId="77777777" w:rsidR="00B60986" w:rsidRDefault="00B60986" w:rsidP="000D1F62">
      <w:pPr>
        <w:rPr>
          <w:rFonts w:asciiTheme="majorHAnsi" w:hAnsiTheme="majorHAnsi"/>
          <w:b/>
          <w:bCs/>
          <w:color w:val="074F6A" w:themeColor="accent4" w:themeShade="80"/>
          <w:sz w:val="48"/>
          <w:szCs w:val="48"/>
        </w:rPr>
      </w:pPr>
    </w:p>
    <w:p w14:paraId="7D905B50" w14:textId="77777777" w:rsidR="00B60986" w:rsidRDefault="00B60986" w:rsidP="000D1F62">
      <w:pPr>
        <w:rPr>
          <w:rFonts w:asciiTheme="majorHAnsi" w:hAnsiTheme="majorHAnsi"/>
          <w:b/>
          <w:bCs/>
          <w:color w:val="074F6A" w:themeColor="accent4" w:themeShade="80"/>
          <w:sz w:val="48"/>
          <w:szCs w:val="48"/>
        </w:rPr>
      </w:pPr>
    </w:p>
    <w:p w14:paraId="3681A6FC" w14:textId="77777777" w:rsidR="00B60986" w:rsidRDefault="00B60986" w:rsidP="000D1F62">
      <w:pPr>
        <w:rPr>
          <w:rFonts w:asciiTheme="majorHAnsi" w:hAnsiTheme="majorHAnsi"/>
          <w:b/>
          <w:bCs/>
          <w:color w:val="074F6A" w:themeColor="accent4" w:themeShade="80"/>
          <w:sz w:val="48"/>
          <w:szCs w:val="48"/>
        </w:rPr>
      </w:pPr>
    </w:p>
    <w:p w14:paraId="5EA4556F" w14:textId="77777777" w:rsidR="00B60986" w:rsidRDefault="00B60986" w:rsidP="652D1844">
      <w:pPr>
        <w:rPr>
          <w:rFonts w:asciiTheme="majorHAnsi" w:hAnsiTheme="majorHAnsi"/>
          <w:b/>
          <w:bCs/>
          <w:color w:val="074F6A" w:themeColor="accent4" w:themeShade="80"/>
          <w:sz w:val="48"/>
          <w:szCs w:val="48"/>
        </w:rPr>
      </w:pPr>
    </w:p>
    <w:p w14:paraId="4287DA9E" w14:textId="266853FF" w:rsidR="00913664" w:rsidRDefault="00913664">
      <w:pPr>
        <w:rPr>
          <w:rFonts w:asciiTheme="majorHAnsi" w:hAnsiTheme="majorHAnsi"/>
          <w:b/>
          <w:bCs/>
          <w:color w:val="074F6A" w:themeColor="accent4" w:themeShade="80"/>
          <w:sz w:val="48"/>
          <w:szCs w:val="48"/>
        </w:rPr>
      </w:pPr>
      <w:r>
        <w:rPr>
          <w:rFonts w:asciiTheme="majorHAnsi" w:hAnsiTheme="majorHAnsi"/>
          <w:b/>
          <w:bCs/>
          <w:color w:val="074F6A" w:themeColor="accent4" w:themeShade="80"/>
          <w:sz w:val="48"/>
          <w:szCs w:val="48"/>
        </w:rPr>
        <w:br w:type="page"/>
      </w:r>
    </w:p>
    <w:p w14:paraId="2C8DAEC4" w14:textId="2672396F" w:rsidR="00DB6459" w:rsidRPr="00DE2AE6" w:rsidRDefault="00DB6459" w:rsidP="00DE2AE6">
      <w:pPr>
        <w:pStyle w:val="Rubrik1"/>
        <w:rPr>
          <w:color w:val="000000" w:themeColor="text1"/>
        </w:rPr>
      </w:pPr>
      <w:r w:rsidRPr="00DE2AE6">
        <w:lastRenderedPageBreak/>
        <w:t>Avvikelse</w:t>
      </w:r>
      <w:r w:rsidR="00913664">
        <w:t>blankett</w:t>
      </w:r>
    </w:p>
    <w:tbl>
      <w:tblPr>
        <w:tblStyle w:val="Oformateradtabell1"/>
        <w:tblW w:w="0" w:type="auto"/>
        <w:tblLook w:val="0480" w:firstRow="0" w:lastRow="0" w:firstColumn="1" w:lastColumn="0" w:noHBand="0" w:noVBand="1"/>
      </w:tblPr>
      <w:tblGrid>
        <w:gridCol w:w="3256"/>
        <w:gridCol w:w="5806"/>
      </w:tblGrid>
      <w:tr w:rsidR="00DB6459" w:rsidRPr="009C54C6" w14:paraId="467FF2D1" w14:textId="77777777" w:rsidTr="652D1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276648D" w14:textId="49E0EF13" w:rsidR="00DB6459" w:rsidRPr="00023300" w:rsidRDefault="00DB6459" w:rsidP="00F1773A">
            <w:pPr>
              <w:rPr>
                <w:rFonts w:asciiTheme="majorHAnsi" w:hAnsiTheme="majorHAnsi"/>
              </w:rPr>
            </w:pPr>
            <w:r w:rsidRPr="00023300">
              <w:rPr>
                <w:rFonts w:asciiTheme="majorHAnsi" w:hAnsiTheme="majorHAnsi"/>
                <w:b w:val="0"/>
                <w:bCs w:val="0"/>
              </w:rPr>
              <w:t>Datum för händelsen</w:t>
            </w:r>
          </w:p>
        </w:tc>
        <w:tc>
          <w:tcPr>
            <w:tcW w:w="5806" w:type="dxa"/>
          </w:tcPr>
          <w:p w14:paraId="22FC5CC7" w14:textId="77777777" w:rsidR="00730BAE" w:rsidRPr="001D5693" w:rsidRDefault="00730BAE" w:rsidP="00F17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DB6459" w:rsidRPr="009C54C6" w14:paraId="5B1A3F49" w14:textId="77777777" w:rsidTr="652D1844">
        <w:trPr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86A7228" w14:textId="472B3227" w:rsidR="002F1B48" w:rsidRPr="004429A9" w:rsidRDefault="00D46894" w:rsidP="008A35AD">
            <w:pPr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</w:pPr>
            <w:r w:rsidRPr="004429A9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Barnet</w:t>
            </w:r>
            <w:r w:rsidR="002F1B48" w:rsidRPr="004429A9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/</w:t>
            </w:r>
            <w:r w:rsidRPr="004429A9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den ung</w:t>
            </w:r>
            <w:r w:rsidR="003A36C7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a</w:t>
            </w:r>
            <w:r w:rsidRPr="004429A9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 xml:space="preserve">s </w:t>
            </w:r>
          </w:p>
          <w:p w14:paraId="3593226E" w14:textId="034BA7A1" w:rsidR="00850342" w:rsidRPr="00EF3982" w:rsidRDefault="00D46894" w:rsidP="008A35AD">
            <w:r w:rsidRPr="004429A9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namn och personnummer</w:t>
            </w:r>
          </w:p>
        </w:tc>
        <w:tc>
          <w:tcPr>
            <w:tcW w:w="5806" w:type="dxa"/>
          </w:tcPr>
          <w:p w14:paraId="689C9C04" w14:textId="77777777" w:rsidR="001D5693" w:rsidRPr="001D5693" w:rsidRDefault="001D5693" w:rsidP="001D56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DB6459" w:rsidRPr="009C54C6" w14:paraId="2866427E" w14:textId="77777777" w:rsidTr="652D1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8FABAB3" w14:textId="4CE5724E" w:rsidR="00DB6459" w:rsidRDefault="00DB6459" w:rsidP="00F1773A">
            <w:pPr>
              <w:pStyle w:val="Default"/>
              <w:rPr>
                <w:rFonts w:asciiTheme="majorHAnsi" w:hAnsiTheme="majorHAnsi"/>
                <w:color w:val="221F1F"/>
              </w:rPr>
            </w:pPr>
            <w:r w:rsidRPr="00023300">
              <w:rPr>
                <w:rFonts w:asciiTheme="majorHAnsi" w:hAnsiTheme="majorHAnsi"/>
                <w:b w:val="0"/>
                <w:bCs w:val="0"/>
                <w:color w:val="221F1F"/>
              </w:rPr>
              <w:t xml:space="preserve">Anledning till avvikelserapportering </w:t>
            </w:r>
          </w:p>
          <w:p w14:paraId="5FE0CAD5" w14:textId="1CD47334" w:rsidR="00AD3AD8" w:rsidRPr="00AD3AD8" w:rsidRDefault="00AD3AD8" w:rsidP="00F1773A">
            <w:pPr>
              <w:pStyle w:val="Default"/>
              <w:rPr>
                <w:rFonts w:asciiTheme="majorHAnsi" w:hAnsiTheme="majorHAnsi"/>
                <w:b w:val="0"/>
                <w:bCs w:val="0"/>
                <w:color w:val="221F1F"/>
              </w:rPr>
            </w:pPr>
            <w:proofErr w:type="gramStart"/>
            <w:r w:rsidRPr="00AD3AD8">
              <w:rPr>
                <w:rFonts w:asciiTheme="majorHAnsi" w:hAnsiTheme="majorHAnsi"/>
                <w:b w:val="0"/>
                <w:bCs w:val="0"/>
                <w:color w:val="221F1F"/>
              </w:rPr>
              <w:t>T.ex.</w:t>
            </w:r>
            <w:proofErr w:type="gramEnd"/>
            <w:r w:rsidRPr="00AD3AD8">
              <w:rPr>
                <w:rFonts w:asciiTheme="majorHAnsi" w:hAnsiTheme="majorHAnsi"/>
                <w:b w:val="0"/>
                <w:bCs w:val="0"/>
                <w:color w:val="221F1F"/>
              </w:rPr>
              <w:t xml:space="preserve"> </w:t>
            </w:r>
          </w:p>
          <w:p w14:paraId="33BC007F" w14:textId="41931CCE" w:rsidR="00AD3AD8" w:rsidRPr="009B54A1" w:rsidRDefault="00AD3AD8" w:rsidP="00AD3AD8">
            <w:pPr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</w:pPr>
            <w:r w:rsidRPr="009B54A1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- Bristande samverkan eller avsteg från överenskommelsen</w:t>
            </w:r>
          </w:p>
          <w:p w14:paraId="65D91D12" w14:textId="77777777" w:rsidR="00DB6459" w:rsidRPr="00023300" w:rsidRDefault="00DB6459" w:rsidP="00E86D08">
            <w:pPr>
              <w:rPr>
                <w:rFonts w:asciiTheme="majorHAnsi" w:hAnsiTheme="majorHAnsi"/>
              </w:rPr>
            </w:pPr>
          </w:p>
        </w:tc>
        <w:tc>
          <w:tcPr>
            <w:tcW w:w="5806" w:type="dxa"/>
          </w:tcPr>
          <w:p w14:paraId="553D36A5" w14:textId="5777C11F" w:rsidR="000C6F3F" w:rsidRPr="00AD3AD8" w:rsidRDefault="000C6F3F" w:rsidP="00AD3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966C5B" w:rsidRPr="009C54C6" w14:paraId="7AAAA091" w14:textId="77777777" w:rsidTr="652D1844">
        <w:trPr>
          <w:trHeight w:val="2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4CF1DA8" w14:textId="5399C348" w:rsidR="00966C5B" w:rsidRPr="00966C5B" w:rsidRDefault="00966C5B" w:rsidP="00F1773A">
            <w:pPr>
              <w:pStyle w:val="Default"/>
              <w:rPr>
                <w:rFonts w:asciiTheme="majorHAnsi" w:hAnsiTheme="majorHAnsi"/>
                <w:color w:val="221F1F"/>
              </w:rPr>
            </w:pPr>
            <w:r w:rsidRPr="00966C5B">
              <w:rPr>
                <w:rFonts w:asciiTheme="majorHAnsi" w:hAnsiTheme="majorHAnsi"/>
                <w:b w:val="0"/>
                <w:bCs w:val="0"/>
                <w:color w:val="221F1F"/>
              </w:rPr>
              <w:t>Kort beskrivning av händelsen</w:t>
            </w:r>
          </w:p>
        </w:tc>
        <w:tc>
          <w:tcPr>
            <w:tcW w:w="5806" w:type="dxa"/>
          </w:tcPr>
          <w:p w14:paraId="68B1738C" w14:textId="77777777" w:rsidR="00966C5B" w:rsidRPr="001D5693" w:rsidRDefault="00966C5B" w:rsidP="00F17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DB6459" w:rsidRPr="009C54C6" w14:paraId="5CE60643" w14:textId="77777777" w:rsidTr="652D1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C608887" w14:textId="66113CBE" w:rsidR="00DB6459" w:rsidRPr="001D74E9" w:rsidRDefault="00DB6459" w:rsidP="00E51660">
            <w:pPr>
              <w:rPr>
                <w:rFonts w:asciiTheme="majorHAnsi" w:hAnsiTheme="majorHAnsi"/>
                <w:b w:val="0"/>
                <w:bCs w:val="0"/>
                <w:color w:val="000000"/>
              </w:rPr>
            </w:pPr>
            <w:r w:rsidRPr="00E51660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Vilka blev konsekvenserna</w:t>
            </w:r>
            <w:r w:rsidR="00AD3AD8" w:rsidRPr="00E51660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/risk för konsekvenser</w:t>
            </w:r>
            <w:r w:rsidRPr="00E51660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 xml:space="preserve"> för barnet/den ung</w:t>
            </w:r>
            <w:r w:rsidR="005F5EBD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a</w:t>
            </w:r>
            <w:r w:rsidR="001D74E9" w:rsidRPr="00E51660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?</w:t>
            </w:r>
          </w:p>
        </w:tc>
        <w:tc>
          <w:tcPr>
            <w:tcW w:w="5806" w:type="dxa"/>
          </w:tcPr>
          <w:p w14:paraId="3E6251B9" w14:textId="77777777" w:rsidR="00DB6459" w:rsidRPr="001D5693" w:rsidRDefault="00DB6459" w:rsidP="00F17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DB6459" w:rsidRPr="009C54C6" w14:paraId="4FC5001F" w14:textId="77777777" w:rsidTr="652D1844">
        <w:trPr>
          <w:trHeight w:val="2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F8B334B" w14:textId="01A9A8F7" w:rsidR="00DB6459" w:rsidRPr="00E51660" w:rsidRDefault="00DB6459" w:rsidP="00E51660">
            <w:pPr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</w:pPr>
            <w:r w:rsidRPr="00E51660">
              <w:rPr>
                <w:rFonts w:asciiTheme="majorHAnsi" w:hAnsiTheme="majorHAnsi" w:cs="Gill Sans MT"/>
                <w:b w:val="0"/>
                <w:bCs w:val="0"/>
                <w:color w:val="221F1F"/>
                <w:kern w:val="0"/>
              </w:rPr>
              <w:t>Förslag till åtgärder</w:t>
            </w:r>
          </w:p>
          <w:p w14:paraId="1A3BC739" w14:textId="77777777" w:rsidR="00DB6459" w:rsidRPr="00023300" w:rsidRDefault="00DB6459" w:rsidP="00F1773A">
            <w:pPr>
              <w:rPr>
                <w:rFonts w:asciiTheme="majorHAnsi" w:hAnsiTheme="majorHAnsi"/>
              </w:rPr>
            </w:pPr>
          </w:p>
        </w:tc>
        <w:tc>
          <w:tcPr>
            <w:tcW w:w="5806" w:type="dxa"/>
          </w:tcPr>
          <w:p w14:paraId="02569CAB" w14:textId="77777777" w:rsidR="00DB6459" w:rsidRPr="001D5693" w:rsidRDefault="00DB6459" w:rsidP="00F17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A66CF1" w:rsidRPr="009C54C6" w14:paraId="2D9F821D" w14:textId="77777777" w:rsidTr="652D1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5ED63DF" w14:textId="680D3935" w:rsidR="003F7EC7" w:rsidRPr="006951EE" w:rsidRDefault="009B54A1" w:rsidP="652D1844">
            <w:pPr>
              <w:pStyle w:val="Default"/>
              <w:rPr>
                <w:rFonts w:asciiTheme="majorHAnsi" w:hAnsiTheme="majorHAnsi"/>
                <w:color w:val="221F1F"/>
              </w:rPr>
            </w:pPr>
            <w:r>
              <w:rPr>
                <w:rFonts w:asciiTheme="majorHAnsi" w:hAnsiTheme="majorHAnsi"/>
                <w:b w:val="0"/>
                <w:bCs w:val="0"/>
                <w:color w:val="221F1F"/>
              </w:rPr>
              <w:t>Ev</w:t>
            </w:r>
            <w:r w:rsidR="00F101D5">
              <w:rPr>
                <w:rFonts w:asciiTheme="majorHAnsi" w:hAnsiTheme="majorHAnsi"/>
                <w:b w:val="0"/>
                <w:bCs w:val="0"/>
                <w:color w:val="221F1F"/>
              </w:rPr>
              <w:t>entuella v</w:t>
            </w:r>
            <w:r w:rsidR="00AD61BE" w:rsidRPr="00AD61BE">
              <w:rPr>
                <w:rFonts w:asciiTheme="majorHAnsi" w:hAnsiTheme="majorHAnsi"/>
                <w:b w:val="0"/>
                <w:bCs w:val="0"/>
                <w:color w:val="221F1F"/>
              </w:rPr>
              <w:t>idtagna åtgärder</w:t>
            </w:r>
          </w:p>
        </w:tc>
        <w:tc>
          <w:tcPr>
            <w:tcW w:w="5806" w:type="dxa"/>
          </w:tcPr>
          <w:p w14:paraId="4F1D2EF6" w14:textId="77777777" w:rsidR="00A66CF1" w:rsidRPr="001D5693" w:rsidRDefault="00A66CF1" w:rsidP="00F17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DB6459" w:rsidRPr="009C54C6" w14:paraId="077669A1" w14:textId="77777777" w:rsidTr="652D1844">
        <w:trPr>
          <w:trHeight w:val="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3A2815A" w14:textId="3580D3A3" w:rsidR="00DB6459" w:rsidRPr="00023300" w:rsidRDefault="00392782" w:rsidP="00F1773A">
            <w:pPr>
              <w:pStyle w:val="Default"/>
              <w:rPr>
                <w:rFonts w:asciiTheme="majorHAnsi" w:hAnsiTheme="majorHAnsi"/>
                <w:color w:val="221F1F"/>
              </w:rPr>
            </w:pPr>
            <w:r>
              <w:rPr>
                <w:rFonts w:asciiTheme="majorHAnsi" w:hAnsiTheme="majorHAnsi"/>
                <w:b w:val="0"/>
                <w:bCs w:val="0"/>
                <w:color w:val="221F1F"/>
              </w:rPr>
              <w:t>Berörd</w:t>
            </w:r>
            <w:r w:rsidR="00C64219">
              <w:rPr>
                <w:rFonts w:asciiTheme="majorHAnsi" w:hAnsiTheme="majorHAnsi"/>
                <w:b w:val="0"/>
                <w:bCs w:val="0"/>
                <w:color w:val="221F1F"/>
              </w:rPr>
              <w:t>(</w:t>
            </w:r>
            <w:r>
              <w:rPr>
                <w:rFonts w:asciiTheme="majorHAnsi" w:hAnsiTheme="majorHAnsi"/>
                <w:b w:val="0"/>
                <w:bCs w:val="0"/>
                <w:color w:val="221F1F"/>
              </w:rPr>
              <w:t>a</w:t>
            </w:r>
            <w:r w:rsidR="00C64219">
              <w:rPr>
                <w:rFonts w:asciiTheme="majorHAnsi" w:hAnsiTheme="majorHAnsi"/>
                <w:b w:val="0"/>
                <w:bCs w:val="0"/>
                <w:color w:val="221F1F"/>
              </w:rPr>
              <w:t>)</w:t>
            </w:r>
            <w:r>
              <w:rPr>
                <w:rFonts w:asciiTheme="majorHAnsi" w:hAnsiTheme="majorHAnsi"/>
                <w:b w:val="0"/>
                <w:bCs w:val="0"/>
                <w:color w:val="221F1F"/>
              </w:rPr>
              <w:t xml:space="preserve"> verksamhet</w:t>
            </w:r>
            <w:r w:rsidR="00C64219">
              <w:rPr>
                <w:rFonts w:asciiTheme="majorHAnsi" w:hAnsiTheme="majorHAnsi"/>
                <w:b w:val="0"/>
                <w:bCs w:val="0"/>
                <w:color w:val="221F1F"/>
              </w:rPr>
              <w:t>(</w:t>
            </w:r>
            <w:r>
              <w:rPr>
                <w:rFonts w:asciiTheme="majorHAnsi" w:hAnsiTheme="majorHAnsi"/>
                <w:b w:val="0"/>
                <w:bCs w:val="0"/>
                <w:color w:val="221F1F"/>
              </w:rPr>
              <w:t>er</w:t>
            </w:r>
            <w:r w:rsidR="00C64219">
              <w:rPr>
                <w:rFonts w:asciiTheme="majorHAnsi" w:hAnsiTheme="majorHAnsi"/>
                <w:b w:val="0"/>
                <w:bCs w:val="0"/>
                <w:color w:val="221F1F"/>
              </w:rPr>
              <w:t>)</w:t>
            </w:r>
          </w:p>
          <w:p w14:paraId="1C492D3E" w14:textId="77777777" w:rsidR="00DB6459" w:rsidRPr="00023300" w:rsidRDefault="00DB6459" w:rsidP="00F1773A">
            <w:pPr>
              <w:rPr>
                <w:rFonts w:asciiTheme="majorHAnsi" w:hAnsiTheme="majorHAnsi"/>
              </w:rPr>
            </w:pPr>
          </w:p>
        </w:tc>
        <w:tc>
          <w:tcPr>
            <w:tcW w:w="5806" w:type="dxa"/>
          </w:tcPr>
          <w:p w14:paraId="3E596B4E" w14:textId="77777777" w:rsidR="00DB6459" w:rsidRPr="001D5693" w:rsidRDefault="00DB6459" w:rsidP="00F17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DB6459" w:rsidRPr="009C54C6" w14:paraId="783653A6" w14:textId="77777777" w:rsidTr="652D1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B8D1381" w14:textId="14B75704" w:rsidR="000853ED" w:rsidRDefault="00F101D5" w:rsidP="00F1773A">
            <w:pPr>
              <w:pStyle w:val="Default"/>
              <w:rPr>
                <w:rFonts w:asciiTheme="majorHAnsi" w:hAnsiTheme="majorHAnsi"/>
                <w:color w:val="221F1F"/>
              </w:rPr>
            </w:pPr>
            <w:r>
              <w:rPr>
                <w:rFonts w:asciiTheme="majorHAnsi" w:hAnsiTheme="majorHAnsi"/>
                <w:b w:val="0"/>
                <w:bCs w:val="0"/>
                <w:color w:val="221F1F"/>
              </w:rPr>
              <w:lastRenderedPageBreak/>
              <w:t xml:space="preserve">Upprättare av avvikelsen </w:t>
            </w:r>
          </w:p>
          <w:p w14:paraId="64BEF43E" w14:textId="4B461E5D" w:rsidR="00DB6459" w:rsidRPr="00023300" w:rsidRDefault="000853ED" w:rsidP="00F1773A">
            <w:pPr>
              <w:pStyle w:val="Default"/>
              <w:rPr>
                <w:rFonts w:asciiTheme="majorHAnsi" w:hAnsiTheme="majorHAnsi"/>
                <w:color w:val="221F1F"/>
              </w:rPr>
            </w:pPr>
            <w:r>
              <w:rPr>
                <w:rFonts w:asciiTheme="majorHAnsi" w:hAnsiTheme="majorHAnsi"/>
                <w:b w:val="0"/>
                <w:bCs w:val="0"/>
                <w:color w:val="221F1F"/>
              </w:rPr>
              <w:t>(namn, titel, verksamhet)</w:t>
            </w:r>
            <w:r w:rsidR="00DB6459" w:rsidRPr="00023300">
              <w:rPr>
                <w:rFonts w:asciiTheme="majorHAnsi" w:hAnsiTheme="majorHAnsi"/>
                <w:b w:val="0"/>
                <w:bCs w:val="0"/>
                <w:color w:val="221F1F"/>
              </w:rPr>
              <w:t xml:space="preserve"> </w:t>
            </w:r>
          </w:p>
          <w:p w14:paraId="0CACD58E" w14:textId="77777777" w:rsidR="00DB6459" w:rsidRPr="00023300" w:rsidRDefault="00DB6459" w:rsidP="00F1773A">
            <w:pPr>
              <w:rPr>
                <w:rFonts w:asciiTheme="majorHAnsi" w:hAnsiTheme="majorHAnsi"/>
              </w:rPr>
            </w:pPr>
          </w:p>
        </w:tc>
        <w:tc>
          <w:tcPr>
            <w:tcW w:w="5806" w:type="dxa"/>
          </w:tcPr>
          <w:p w14:paraId="5D8952B2" w14:textId="77777777" w:rsidR="00DB6459" w:rsidRPr="001D5693" w:rsidRDefault="00DB6459" w:rsidP="00F17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  <w:tr w:rsidR="00984FC1" w:rsidRPr="009C54C6" w14:paraId="72323C59" w14:textId="77777777" w:rsidTr="652D1844">
        <w:trPr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DB79DA4" w14:textId="176D4CC7" w:rsidR="00984FC1" w:rsidRPr="00536D89" w:rsidRDefault="00984FC1" w:rsidP="00F1773A">
            <w:pPr>
              <w:pStyle w:val="Default"/>
              <w:rPr>
                <w:rFonts w:asciiTheme="majorHAnsi" w:hAnsiTheme="majorHAnsi"/>
                <w:color w:val="221F1F"/>
              </w:rPr>
            </w:pPr>
            <w:r w:rsidRPr="00536D89">
              <w:rPr>
                <w:rFonts w:asciiTheme="majorHAnsi" w:hAnsiTheme="majorHAnsi"/>
                <w:b w:val="0"/>
                <w:bCs w:val="0"/>
                <w:color w:val="221F1F"/>
              </w:rPr>
              <w:t xml:space="preserve">Datum </w:t>
            </w:r>
            <w:r w:rsidR="00536D89" w:rsidRPr="00536D89">
              <w:rPr>
                <w:rFonts w:asciiTheme="majorHAnsi" w:hAnsiTheme="majorHAnsi"/>
                <w:b w:val="0"/>
                <w:bCs w:val="0"/>
                <w:color w:val="221F1F"/>
              </w:rPr>
              <w:t>för rapportering</w:t>
            </w:r>
          </w:p>
        </w:tc>
        <w:tc>
          <w:tcPr>
            <w:tcW w:w="5806" w:type="dxa"/>
          </w:tcPr>
          <w:p w14:paraId="08279956" w14:textId="77777777" w:rsidR="00984FC1" w:rsidRPr="001D5693" w:rsidRDefault="00984FC1" w:rsidP="00F17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tipo" w:hAnsi="Protipo"/>
                <w:sz w:val="22"/>
                <w:szCs w:val="22"/>
              </w:rPr>
            </w:pPr>
          </w:p>
        </w:tc>
      </w:tr>
    </w:tbl>
    <w:p w14:paraId="5733F11A" w14:textId="77777777" w:rsidR="00DB6459" w:rsidRDefault="00DB6459" w:rsidP="000D1F62"/>
    <w:p w14:paraId="3BBC3C84" w14:textId="77777777" w:rsidR="008B35B7" w:rsidRDefault="008B35B7" w:rsidP="000D1F62"/>
    <w:p w14:paraId="267E20CA" w14:textId="77777777" w:rsidR="004D79FF" w:rsidRDefault="004D79FF" w:rsidP="000D1F62"/>
    <w:p w14:paraId="152F1455" w14:textId="77777777" w:rsidR="004D79FF" w:rsidRDefault="004D79FF" w:rsidP="000D1F62"/>
    <w:p w14:paraId="0BF1BEDE" w14:textId="77777777" w:rsidR="004D79FF" w:rsidRDefault="004D79FF" w:rsidP="000D1F62"/>
    <w:p w14:paraId="6C8E81EE" w14:textId="77777777" w:rsidR="004D79FF" w:rsidRDefault="004D79FF" w:rsidP="000D1F62"/>
    <w:p w14:paraId="6103069D" w14:textId="77777777" w:rsidR="004D79FF" w:rsidRDefault="004D79FF" w:rsidP="000D1F62"/>
    <w:p w14:paraId="3F339062" w14:textId="77777777" w:rsidR="004D79FF" w:rsidRDefault="004D79FF" w:rsidP="000D1F62"/>
    <w:p w14:paraId="2A0D0390" w14:textId="77777777" w:rsidR="004D79FF" w:rsidRDefault="004D79FF" w:rsidP="000D1F62"/>
    <w:p w14:paraId="6C5D3D1C" w14:textId="77777777" w:rsidR="004D79FF" w:rsidRDefault="004D79FF" w:rsidP="000D1F62"/>
    <w:p w14:paraId="68E247A0" w14:textId="77777777" w:rsidR="004D79FF" w:rsidRDefault="004D79FF" w:rsidP="000D1F62"/>
    <w:p w14:paraId="557C9BE7" w14:textId="77777777" w:rsidR="004D79FF" w:rsidRDefault="004D79FF" w:rsidP="000D1F62"/>
    <w:p w14:paraId="4ABE21FB" w14:textId="77777777" w:rsidR="004D79FF" w:rsidRDefault="004D79FF" w:rsidP="000D1F62"/>
    <w:p w14:paraId="29EAD6BD" w14:textId="77777777" w:rsidR="004D79FF" w:rsidRDefault="004D79FF" w:rsidP="000D1F62"/>
    <w:p w14:paraId="0428F9C9" w14:textId="77777777" w:rsidR="004D79FF" w:rsidRDefault="004D79FF" w:rsidP="000D1F62"/>
    <w:p w14:paraId="20E318EA" w14:textId="77777777" w:rsidR="004D79FF" w:rsidRDefault="004D79FF" w:rsidP="000D1F62"/>
    <w:p w14:paraId="7632ABBB" w14:textId="77777777" w:rsidR="004D79FF" w:rsidRDefault="004D79FF" w:rsidP="000D1F62"/>
    <w:p w14:paraId="50E5173B" w14:textId="77777777" w:rsidR="006D02FF" w:rsidRDefault="006D02FF" w:rsidP="00B228CA">
      <w:pPr>
        <w:pStyle w:val="Rubrik1"/>
      </w:pPr>
    </w:p>
    <w:p w14:paraId="799A0547" w14:textId="77777777" w:rsidR="006D02FF" w:rsidRDefault="006D02FF" w:rsidP="00B228CA">
      <w:pPr>
        <w:pStyle w:val="Rubrik1"/>
      </w:pPr>
    </w:p>
    <w:sectPr w:rsidR="006D02FF" w:rsidSect="000D1F6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rotip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">
    <w:altName w:val="Lucida Sans"/>
    <w:panose1 w:val="020B0602040502020204"/>
    <w:charset w:val="00"/>
    <w:family w:val="swiss"/>
    <w:pitch w:val="variable"/>
    <w:sig w:usb0="8100AAF7" w:usb1="0000807B" w:usb2="00000008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0085F"/>
    <w:multiLevelType w:val="hybridMultilevel"/>
    <w:tmpl w:val="9DD8F6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E66DE"/>
    <w:multiLevelType w:val="hybridMultilevel"/>
    <w:tmpl w:val="594AEE68"/>
    <w:lvl w:ilvl="0" w:tplc="CE46FE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08F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66C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64F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7A4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3C3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F06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C08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AE4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55E65F2"/>
    <w:multiLevelType w:val="hybridMultilevel"/>
    <w:tmpl w:val="0D3E4C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770645">
    <w:abstractNumId w:val="2"/>
  </w:num>
  <w:num w:numId="2" w16cid:durableId="1668555124">
    <w:abstractNumId w:val="0"/>
  </w:num>
  <w:num w:numId="3" w16cid:durableId="134860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B1"/>
    <w:rsid w:val="00022ECE"/>
    <w:rsid w:val="00023300"/>
    <w:rsid w:val="00041535"/>
    <w:rsid w:val="00053B12"/>
    <w:rsid w:val="0006339E"/>
    <w:rsid w:val="00065DD7"/>
    <w:rsid w:val="000853ED"/>
    <w:rsid w:val="00094990"/>
    <w:rsid w:val="000B6389"/>
    <w:rsid w:val="000C6F3F"/>
    <w:rsid w:val="000D0141"/>
    <w:rsid w:val="000D1F62"/>
    <w:rsid w:val="000F43A3"/>
    <w:rsid w:val="001243A1"/>
    <w:rsid w:val="00133008"/>
    <w:rsid w:val="001C70C3"/>
    <w:rsid w:val="001D10D4"/>
    <w:rsid w:val="001D5693"/>
    <w:rsid w:val="001D74E9"/>
    <w:rsid w:val="001E681E"/>
    <w:rsid w:val="00202ED1"/>
    <w:rsid w:val="00236C6F"/>
    <w:rsid w:val="00260D94"/>
    <w:rsid w:val="002B3377"/>
    <w:rsid w:val="002C5A7A"/>
    <w:rsid w:val="002F1B48"/>
    <w:rsid w:val="00355B2A"/>
    <w:rsid w:val="00372AC4"/>
    <w:rsid w:val="00392782"/>
    <w:rsid w:val="003A36C7"/>
    <w:rsid w:val="003F7EC7"/>
    <w:rsid w:val="00405CC7"/>
    <w:rsid w:val="00430D0C"/>
    <w:rsid w:val="004429A9"/>
    <w:rsid w:val="00454878"/>
    <w:rsid w:val="004B414A"/>
    <w:rsid w:val="004B4628"/>
    <w:rsid w:val="004D79FF"/>
    <w:rsid w:val="004F1B06"/>
    <w:rsid w:val="00505D2A"/>
    <w:rsid w:val="00510E3D"/>
    <w:rsid w:val="005222F4"/>
    <w:rsid w:val="00536D89"/>
    <w:rsid w:val="00555BCC"/>
    <w:rsid w:val="00584189"/>
    <w:rsid w:val="005849EE"/>
    <w:rsid w:val="005C320E"/>
    <w:rsid w:val="005E064B"/>
    <w:rsid w:val="005E6122"/>
    <w:rsid w:val="005F5EBD"/>
    <w:rsid w:val="006139B1"/>
    <w:rsid w:val="00677800"/>
    <w:rsid w:val="006951EE"/>
    <w:rsid w:val="006D02FF"/>
    <w:rsid w:val="006F0E4A"/>
    <w:rsid w:val="00730BAE"/>
    <w:rsid w:val="00731B51"/>
    <w:rsid w:val="0073302F"/>
    <w:rsid w:val="008019C6"/>
    <w:rsid w:val="00810395"/>
    <w:rsid w:val="00822D96"/>
    <w:rsid w:val="00850342"/>
    <w:rsid w:val="00857F9D"/>
    <w:rsid w:val="00895E07"/>
    <w:rsid w:val="008A35AD"/>
    <w:rsid w:val="008B35B7"/>
    <w:rsid w:val="0091175A"/>
    <w:rsid w:val="00913664"/>
    <w:rsid w:val="009660C2"/>
    <w:rsid w:val="00966C5B"/>
    <w:rsid w:val="009714F7"/>
    <w:rsid w:val="00984FC1"/>
    <w:rsid w:val="009B54A1"/>
    <w:rsid w:val="009E5947"/>
    <w:rsid w:val="009E5FCF"/>
    <w:rsid w:val="00A66CF1"/>
    <w:rsid w:val="00A91C80"/>
    <w:rsid w:val="00AA3E39"/>
    <w:rsid w:val="00AD3AD8"/>
    <w:rsid w:val="00AD61BE"/>
    <w:rsid w:val="00AE5B03"/>
    <w:rsid w:val="00B0621E"/>
    <w:rsid w:val="00B228CA"/>
    <w:rsid w:val="00B52D1A"/>
    <w:rsid w:val="00B60986"/>
    <w:rsid w:val="00B72643"/>
    <w:rsid w:val="00B96F4E"/>
    <w:rsid w:val="00BB5E65"/>
    <w:rsid w:val="00C17DE2"/>
    <w:rsid w:val="00C245A7"/>
    <w:rsid w:val="00C36ED2"/>
    <w:rsid w:val="00C53B1D"/>
    <w:rsid w:val="00C64219"/>
    <w:rsid w:val="00C85EA8"/>
    <w:rsid w:val="00C90588"/>
    <w:rsid w:val="00D24488"/>
    <w:rsid w:val="00D30BB1"/>
    <w:rsid w:val="00D46894"/>
    <w:rsid w:val="00D937CB"/>
    <w:rsid w:val="00D93F6E"/>
    <w:rsid w:val="00DB6459"/>
    <w:rsid w:val="00DD507C"/>
    <w:rsid w:val="00DE2AE6"/>
    <w:rsid w:val="00E24A33"/>
    <w:rsid w:val="00E405A0"/>
    <w:rsid w:val="00E51660"/>
    <w:rsid w:val="00E6321C"/>
    <w:rsid w:val="00E86D08"/>
    <w:rsid w:val="00EB30F2"/>
    <w:rsid w:val="00EB4DF4"/>
    <w:rsid w:val="00EB6510"/>
    <w:rsid w:val="00EE3676"/>
    <w:rsid w:val="00EF3982"/>
    <w:rsid w:val="00F101D5"/>
    <w:rsid w:val="00F143D3"/>
    <w:rsid w:val="00F20B8F"/>
    <w:rsid w:val="00F71145"/>
    <w:rsid w:val="00FC255F"/>
    <w:rsid w:val="00FD4F59"/>
    <w:rsid w:val="066F16C9"/>
    <w:rsid w:val="0AF51313"/>
    <w:rsid w:val="0B6EB309"/>
    <w:rsid w:val="0E2BB26C"/>
    <w:rsid w:val="10E56101"/>
    <w:rsid w:val="1149F232"/>
    <w:rsid w:val="1209BFB1"/>
    <w:rsid w:val="14265ACC"/>
    <w:rsid w:val="14B0B688"/>
    <w:rsid w:val="17379B81"/>
    <w:rsid w:val="18DAE604"/>
    <w:rsid w:val="1F478CB9"/>
    <w:rsid w:val="2151E401"/>
    <w:rsid w:val="2241E3CE"/>
    <w:rsid w:val="23583DB9"/>
    <w:rsid w:val="27F22DF6"/>
    <w:rsid w:val="280FAE36"/>
    <w:rsid w:val="296E651C"/>
    <w:rsid w:val="2AB2B214"/>
    <w:rsid w:val="2BA72B2F"/>
    <w:rsid w:val="2BE0AC0F"/>
    <w:rsid w:val="30779774"/>
    <w:rsid w:val="30CBE3DD"/>
    <w:rsid w:val="3406DFD2"/>
    <w:rsid w:val="3E8A6414"/>
    <w:rsid w:val="43679884"/>
    <w:rsid w:val="4DE5ACEF"/>
    <w:rsid w:val="5045DEA4"/>
    <w:rsid w:val="518EB019"/>
    <w:rsid w:val="5394DB2C"/>
    <w:rsid w:val="55A21FA7"/>
    <w:rsid w:val="5601836A"/>
    <w:rsid w:val="561510C7"/>
    <w:rsid w:val="56F3318F"/>
    <w:rsid w:val="5878456A"/>
    <w:rsid w:val="59A3D6FD"/>
    <w:rsid w:val="59B634B4"/>
    <w:rsid w:val="5B1422EC"/>
    <w:rsid w:val="5C226DA6"/>
    <w:rsid w:val="5C7537FE"/>
    <w:rsid w:val="5CED1A1E"/>
    <w:rsid w:val="5E508B88"/>
    <w:rsid w:val="60DF07EB"/>
    <w:rsid w:val="64B3FE3F"/>
    <w:rsid w:val="652D1844"/>
    <w:rsid w:val="66AC526F"/>
    <w:rsid w:val="675797F6"/>
    <w:rsid w:val="683069DB"/>
    <w:rsid w:val="6B75CCC3"/>
    <w:rsid w:val="6B9675EB"/>
    <w:rsid w:val="6D8A4579"/>
    <w:rsid w:val="7087D73A"/>
    <w:rsid w:val="714C0068"/>
    <w:rsid w:val="738B3A58"/>
    <w:rsid w:val="7497E8E9"/>
    <w:rsid w:val="7809794C"/>
    <w:rsid w:val="78126A43"/>
    <w:rsid w:val="7A505246"/>
    <w:rsid w:val="7B6347F8"/>
    <w:rsid w:val="7C54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F23E"/>
  <w15:chartTrackingRefBased/>
  <w15:docId w15:val="{DD13D019-1FE3-430C-BC3A-996E19AB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D1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D1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D1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D1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D1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D1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D1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D1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D1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D1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D1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0D1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D1F6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D1F6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D1F6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D1F6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D1F6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D1F6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D1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D1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D1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D1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1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D1F6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D1F6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D1F6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D1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D1F6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D1F6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0D1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1">
    <w:name w:val="Plain Table 1"/>
    <w:basedOn w:val="Normaltabell"/>
    <w:uiPriority w:val="41"/>
    <w:rsid w:val="000D1F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0D1F62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annaLuttu\OneDrive%20-%20Norrbottens%20Kommuner\Skrivbordet\L&#228;nssamverkan%20barn%20och%20unga\Lule&#229;%20Rutin%20vid%20avvikelse%20-%20ny%20design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AF913A8548CD4EABBB939296FE5783" ma:contentTypeVersion="8" ma:contentTypeDescription="Skapa ett nytt dokument." ma:contentTypeScope="" ma:versionID="d12f0a6caf20cb6c22c1a2bacf6d4273">
  <xsd:schema xmlns:xsd="http://www.w3.org/2001/XMLSchema" xmlns:xs="http://www.w3.org/2001/XMLSchema" xmlns:p="http://schemas.microsoft.com/office/2006/metadata/properties" xmlns:ns2="aadbf530-33c0-4bc1-b152-f74b1d0a43d0" targetNamespace="http://schemas.microsoft.com/office/2006/metadata/properties" ma:root="true" ma:fieldsID="c726b607b2fe5f6f87c323538c2e4eae" ns2:_="">
    <xsd:import namespace="aadbf530-33c0-4bc1-b152-f74b1d0a43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bf530-33c0-4bc1-b152-f74b1d0a4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A7F00C-65E5-437B-BCB2-4A643CF70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bf530-33c0-4bc1-b152-f74b1d0a4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30840-85E1-49BA-80D5-89271B7E32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D97588-9ADD-4DFC-BE2A-0EF4F6D65E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Luleå Rutin vid avvikelse - ny design</Template>
  <TotalTime>71</TotalTime>
  <Pages>3</Pages>
  <Words>130</Words>
  <Characters>902</Characters>
  <Application>Microsoft Office Word</Application>
  <DocSecurity>0</DocSecurity>
  <Lines>82</Lines>
  <Paragraphs>23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Luttu</dc:creator>
  <cp:keywords/>
  <dc:description/>
  <cp:lastModifiedBy>Tanja Bäckström</cp:lastModifiedBy>
  <cp:revision>98</cp:revision>
  <dcterms:created xsi:type="dcterms:W3CDTF">2025-12-03T08:36:00Z</dcterms:created>
  <dcterms:modified xsi:type="dcterms:W3CDTF">2026-10-05T11:43:00Z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0x010100A5AF913A8548CD4EABBB939296FE5783</vt:lpwstr>
  </property>
  <property fmtid="{D5CDD505-2E9C-101B-9397-08002B2CF9AE}" pid="3" name="docLang">
    <vt:lpwstr>sv</vt:lpwstr>
  </property>
</Properties>
</file>